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6976A9" w14:textId="77777777" w:rsidR="00EE0BEB" w:rsidRPr="009233E6" w:rsidRDefault="00EE0BEB" w:rsidP="00EE0BEB">
      <w:pPr>
        <w:spacing w:after="200"/>
        <w:jc w:val="center"/>
        <w:rPr>
          <w:rFonts w:asciiTheme="majorHAnsi" w:hAnsiTheme="majorHAnsi" w:cstheme="majorHAnsi"/>
          <w:noProof/>
          <w:color w:val="auto"/>
          <w:sz w:val="20"/>
          <w:szCs w:val="20"/>
        </w:rPr>
      </w:pPr>
      <w:r w:rsidRPr="009233E6">
        <w:rPr>
          <w:rFonts w:asciiTheme="majorHAnsi" w:hAnsiTheme="majorHAnsi" w:cstheme="majorHAnsi"/>
          <w:noProof/>
          <w:color w:val="auto"/>
          <w:sz w:val="20"/>
          <w:szCs w:val="20"/>
        </w:rPr>
        <w:t>EVIDENCIA FOTOGRAFICA</w:t>
      </w:r>
    </w:p>
    <w:p w14:paraId="7CF9E697" w14:textId="77777777" w:rsidR="00EE0BEB" w:rsidRPr="009233E6" w:rsidRDefault="00EE0BEB" w:rsidP="00EE0BEB">
      <w:pPr>
        <w:spacing w:after="200"/>
        <w:jc w:val="center"/>
        <w:rPr>
          <w:rFonts w:asciiTheme="majorHAnsi" w:hAnsiTheme="majorHAnsi" w:cstheme="majorHAnsi"/>
          <w:noProof/>
          <w:color w:val="auto"/>
          <w:sz w:val="20"/>
          <w:szCs w:val="20"/>
        </w:rPr>
      </w:pPr>
    </w:p>
    <w:p w14:paraId="1A102DB6" w14:textId="77777777" w:rsidR="00EE0BEB" w:rsidRPr="009233E6" w:rsidRDefault="00EE0BEB" w:rsidP="00EE0BEB">
      <w:pPr>
        <w:spacing w:after="200"/>
        <w:rPr>
          <w:rFonts w:asciiTheme="majorHAnsi" w:hAnsiTheme="majorHAnsi" w:cstheme="majorHAnsi"/>
          <w:noProof/>
          <w:color w:val="auto"/>
          <w:sz w:val="20"/>
          <w:szCs w:val="20"/>
        </w:rPr>
      </w:pPr>
      <w:r w:rsidRPr="009233E6">
        <w:rPr>
          <w:rFonts w:asciiTheme="majorHAnsi" w:hAnsiTheme="majorHAnsi" w:cstheme="majorHAnsi"/>
          <w:noProof/>
          <w:color w:val="auto"/>
          <w:sz w:val="20"/>
          <w:szCs w:val="20"/>
          <w:lang w:val="es-MX" w:eastAsia="es-MX"/>
        </w:rPr>
        <w:drawing>
          <wp:inline distT="0" distB="0" distL="0" distR="0" wp14:anchorId="20B2A5F5" wp14:editId="00956DFE">
            <wp:extent cx="1714457" cy="2286000"/>
            <wp:effectExtent l="0" t="0" r="63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4c20f508-334d-4e64-9852-6e9f7b78432f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444" cy="2291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33E6">
        <w:rPr>
          <w:rFonts w:asciiTheme="majorHAnsi" w:hAnsiTheme="majorHAnsi" w:cstheme="majorHAnsi"/>
          <w:noProof/>
          <w:color w:val="auto"/>
          <w:sz w:val="20"/>
          <w:szCs w:val="20"/>
        </w:rPr>
        <w:t xml:space="preserve">          </w:t>
      </w:r>
      <w:r w:rsidRPr="009233E6">
        <w:rPr>
          <w:rFonts w:asciiTheme="majorHAnsi" w:hAnsiTheme="majorHAnsi" w:cstheme="majorHAnsi"/>
          <w:noProof/>
          <w:color w:val="auto"/>
          <w:sz w:val="20"/>
          <w:szCs w:val="20"/>
          <w:lang w:val="es-MX" w:eastAsia="es-MX"/>
        </w:rPr>
        <w:drawing>
          <wp:inline distT="0" distB="0" distL="0" distR="0" wp14:anchorId="7FA94F69" wp14:editId="1D585A72">
            <wp:extent cx="1713736" cy="2285038"/>
            <wp:effectExtent l="0" t="0" r="1270" b="127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50353661-d924-49fd-9239-17e09c49257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308" cy="229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33E6">
        <w:rPr>
          <w:rFonts w:asciiTheme="majorHAnsi" w:hAnsiTheme="majorHAnsi" w:cstheme="majorHAnsi"/>
          <w:noProof/>
          <w:color w:val="auto"/>
          <w:sz w:val="20"/>
          <w:szCs w:val="20"/>
        </w:rPr>
        <w:t xml:space="preserve">      </w:t>
      </w:r>
      <w:r w:rsidRPr="009233E6">
        <w:rPr>
          <w:rFonts w:asciiTheme="majorHAnsi" w:hAnsiTheme="majorHAnsi" w:cstheme="majorHAnsi"/>
          <w:noProof/>
          <w:color w:val="auto"/>
          <w:sz w:val="20"/>
          <w:szCs w:val="20"/>
          <w:lang w:val="es-MX" w:eastAsia="es-MX"/>
        </w:rPr>
        <w:drawing>
          <wp:inline distT="0" distB="0" distL="0" distR="0" wp14:anchorId="61928A9F" wp14:editId="4DDCF357">
            <wp:extent cx="1762125" cy="2278933"/>
            <wp:effectExtent l="0" t="0" r="0" b="762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31e65919-c3dd-453d-ac7e-054497718b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97" cy="229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66685" w14:textId="77777777" w:rsidR="00EE0BEB" w:rsidRPr="009233E6" w:rsidRDefault="00EE0BEB" w:rsidP="00EE0BEB">
      <w:pPr>
        <w:spacing w:after="200"/>
        <w:rPr>
          <w:rFonts w:asciiTheme="majorHAnsi" w:hAnsiTheme="majorHAnsi" w:cstheme="majorHAnsi"/>
          <w:noProof/>
          <w:color w:val="auto"/>
          <w:sz w:val="20"/>
          <w:szCs w:val="20"/>
        </w:rPr>
      </w:pPr>
      <w:r w:rsidRPr="009233E6">
        <w:rPr>
          <w:rFonts w:asciiTheme="majorHAnsi" w:hAnsiTheme="majorHAnsi" w:cstheme="majorHAnsi"/>
          <w:noProof/>
          <w:color w:val="auto"/>
          <w:sz w:val="20"/>
          <w:szCs w:val="20"/>
          <w:lang w:val="es-MX" w:eastAsia="es-MX"/>
        </w:rPr>
        <w:lastRenderedPageBreak/>
        <w:drawing>
          <wp:inline distT="0" distB="0" distL="0" distR="0" wp14:anchorId="30703AEE" wp14:editId="5C918CA2">
            <wp:extent cx="1724025" cy="2457450"/>
            <wp:effectExtent l="0" t="0" r="952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716c55e2-21c8-4fb2-80ab-d50bfdedab6c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755" cy="2462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33E6">
        <w:rPr>
          <w:rFonts w:asciiTheme="majorHAnsi" w:hAnsiTheme="majorHAnsi" w:cstheme="majorHAnsi"/>
          <w:noProof/>
          <w:color w:val="auto"/>
          <w:sz w:val="20"/>
          <w:szCs w:val="20"/>
        </w:rPr>
        <w:t xml:space="preserve">     </w:t>
      </w:r>
      <w:r w:rsidRPr="009233E6">
        <w:rPr>
          <w:rFonts w:asciiTheme="majorHAnsi" w:hAnsiTheme="majorHAnsi" w:cstheme="majorHAnsi"/>
          <w:noProof/>
          <w:color w:val="auto"/>
          <w:sz w:val="20"/>
          <w:szCs w:val="20"/>
          <w:lang w:val="es-MX" w:eastAsia="es-MX"/>
        </w:rPr>
        <w:drawing>
          <wp:inline distT="0" distB="0" distL="0" distR="0" wp14:anchorId="56CD0A54" wp14:editId="13120C70">
            <wp:extent cx="1905000" cy="2454910"/>
            <wp:effectExtent l="0" t="0" r="0" b="254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717d693e-0779-439e-92d8-c412eebda2a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33E6">
        <w:rPr>
          <w:rFonts w:asciiTheme="majorHAnsi" w:hAnsiTheme="majorHAnsi" w:cstheme="majorHAnsi"/>
          <w:noProof/>
          <w:color w:val="auto"/>
          <w:sz w:val="20"/>
          <w:szCs w:val="20"/>
        </w:rPr>
        <w:t xml:space="preserve">     </w:t>
      </w:r>
      <w:r w:rsidRPr="009233E6">
        <w:rPr>
          <w:rFonts w:asciiTheme="majorHAnsi" w:hAnsiTheme="majorHAnsi" w:cstheme="majorHAnsi"/>
          <w:noProof/>
          <w:color w:val="auto"/>
          <w:sz w:val="20"/>
          <w:szCs w:val="20"/>
          <w:lang w:val="es-MX" w:eastAsia="es-MX"/>
        </w:rPr>
        <w:drawing>
          <wp:inline distT="0" distB="0" distL="0" distR="0" wp14:anchorId="3673E8F3" wp14:editId="17BC77F7">
            <wp:extent cx="1809750" cy="246634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6479d3f7-ab94-4d60-bec0-5d70a89e0e5c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8007D" w14:textId="77777777" w:rsidR="00EE0BEB" w:rsidRPr="009233E6" w:rsidRDefault="00EE0BEB" w:rsidP="00EE0BEB">
      <w:pPr>
        <w:spacing w:after="200"/>
        <w:rPr>
          <w:rFonts w:asciiTheme="majorHAnsi" w:hAnsiTheme="majorHAnsi" w:cstheme="majorHAnsi"/>
          <w:noProof/>
          <w:color w:val="auto"/>
          <w:sz w:val="20"/>
          <w:szCs w:val="20"/>
        </w:rPr>
      </w:pPr>
    </w:p>
    <w:p w14:paraId="2D87A523" w14:textId="77777777" w:rsidR="00EE0BEB" w:rsidRPr="009233E6" w:rsidRDefault="00EE0BEB" w:rsidP="00EE0BEB">
      <w:pPr>
        <w:spacing w:after="200"/>
        <w:rPr>
          <w:rFonts w:asciiTheme="majorHAnsi" w:hAnsiTheme="majorHAnsi" w:cstheme="majorHAnsi"/>
          <w:noProof/>
          <w:color w:val="auto"/>
          <w:sz w:val="20"/>
          <w:szCs w:val="20"/>
        </w:rPr>
      </w:pPr>
      <w:r w:rsidRPr="009233E6">
        <w:rPr>
          <w:rFonts w:asciiTheme="majorHAnsi" w:hAnsiTheme="majorHAnsi" w:cstheme="majorHAnsi"/>
          <w:noProof/>
          <w:color w:val="auto"/>
          <w:sz w:val="20"/>
          <w:szCs w:val="20"/>
          <w:lang w:val="es-MX" w:eastAsia="es-MX"/>
        </w:rPr>
        <w:lastRenderedPageBreak/>
        <w:drawing>
          <wp:inline distT="0" distB="0" distL="0" distR="0" wp14:anchorId="3452EF5C" wp14:editId="6CB571D6">
            <wp:extent cx="1866900" cy="2143125"/>
            <wp:effectExtent l="0" t="0" r="0" b="952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02f55b73-a098-4474-a11a-a02360b75b7c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33E6">
        <w:rPr>
          <w:rFonts w:asciiTheme="majorHAnsi" w:hAnsiTheme="majorHAnsi" w:cstheme="majorHAnsi"/>
          <w:noProof/>
          <w:color w:val="auto"/>
          <w:sz w:val="20"/>
          <w:szCs w:val="20"/>
        </w:rPr>
        <w:t xml:space="preserve">     </w:t>
      </w:r>
      <w:r w:rsidR="00954C3D" w:rsidRPr="009233E6">
        <w:rPr>
          <w:rFonts w:asciiTheme="majorHAnsi" w:hAnsiTheme="majorHAnsi" w:cstheme="majorHAnsi"/>
          <w:noProof/>
          <w:color w:val="auto"/>
          <w:sz w:val="20"/>
          <w:szCs w:val="20"/>
          <w:lang w:val="es-MX" w:eastAsia="es-MX"/>
        </w:rPr>
        <w:drawing>
          <wp:inline distT="0" distB="0" distL="0" distR="0" wp14:anchorId="07DD21A5" wp14:editId="49607701">
            <wp:extent cx="1800225" cy="2155825"/>
            <wp:effectExtent l="0" t="0" r="9525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5fbf5ef4-797e-464d-bb5a-9e5392ac11a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3126" cy="218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4C3D" w:rsidRPr="009233E6">
        <w:rPr>
          <w:rFonts w:asciiTheme="majorHAnsi" w:hAnsiTheme="majorHAnsi" w:cstheme="majorHAnsi"/>
          <w:noProof/>
          <w:color w:val="auto"/>
          <w:sz w:val="20"/>
          <w:szCs w:val="20"/>
        </w:rPr>
        <w:t xml:space="preserve">    </w:t>
      </w:r>
      <w:r w:rsidR="00954C3D" w:rsidRPr="009233E6">
        <w:rPr>
          <w:rFonts w:asciiTheme="majorHAnsi" w:hAnsiTheme="majorHAnsi" w:cstheme="majorHAnsi"/>
          <w:noProof/>
          <w:color w:val="auto"/>
          <w:sz w:val="20"/>
          <w:szCs w:val="20"/>
          <w:lang w:val="es-MX" w:eastAsia="es-MX"/>
        </w:rPr>
        <w:drawing>
          <wp:inline distT="0" distB="0" distL="0" distR="0" wp14:anchorId="14C246D2" wp14:editId="7C239783">
            <wp:extent cx="1923729" cy="2172335"/>
            <wp:effectExtent l="0" t="0" r="635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3b50af52-0df7-4c54-b5b0-8ee54effc23d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39298" cy="218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6EE81" w14:textId="77777777" w:rsidR="00954C3D" w:rsidRPr="009233E6" w:rsidRDefault="00954C3D" w:rsidP="00EE0BEB">
      <w:pPr>
        <w:spacing w:after="200"/>
        <w:rPr>
          <w:rFonts w:asciiTheme="majorHAnsi" w:hAnsiTheme="majorHAnsi" w:cstheme="majorHAnsi"/>
          <w:noProof/>
          <w:color w:val="auto"/>
          <w:sz w:val="20"/>
          <w:szCs w:val="20"/>
        </w:rPr>
      </w:pPr>
    </w:p>
    <w:p w14:paraId="1B88ACF2" w14:textId="77777777" w:rsidR="00954C3D" w:rsidRPr="009233E6" w:rsidRDefault="00954C3D" w:rsidP="00EE0BEB">
      <w:pPr>
        <w:spacing w:after="200"/>
        <w:rPr>
          <w:rFonts w:asciiTheme="majorHAnsi" w:hAnsiTheme="majorHAnsi" w:cstheme="majorHAnsi"/>
          <w:noProof/>
          <w:color w:val="auto"/>
          <w:sz w:val="20"/>
          <w:szCs w:val="20"/>
        </w:rPr>
      </w:pPr>
      <w:r w:rsidRPr="009233E6">
        <w:rPr>
          <w:rFonts w:asciiTheme="majorHAnsi" w:hAnsiTheme="majorHAnsi" w:cstheme="majorHAnsi"/>
          <w:noProof/>
          <w:color w:val="auto"/>
          <w:sz w:val="20"/>
          <w:szCs w:val="20"/>
          <w:lang w:val="es-MX" w:eastAsia="es-MX"/>
        </w:rPr>
        <w:lastRenderedPageBreak/>
        <w:drawing>
          <wp:inline distT="0" distB="0" distL="0" distR="0" wp14:anchorId="7C7889C0" wp14:editId="3749930C">
            <wp:extent cx="1895170" cy="2305050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3be28e40-161e-4831-a71d-5c121401a15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350" cy="23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33E6">
        <w:rPr>
          <w:rFonts w:asciiTheme="majorHAnsi" w:hAnsiTheme="majorHAnsi" w:cstheme="majorHAnsi"/>
          <w:noProof/>
          <w:color w:val="auto"/>
          <w:sz w:val="20"/>
          <w:szCs w:val="20"/>
        </w:rPr>
        <w:t xml:space="preserve">    </w:t>
      </w:r>
      <w:r w:rsidRPr="009233E6">
        <w:rPr>
          <w:rFonts w:asciiTheme="majorHAnsi" w:hAnsiTheme="majorHAnsi" w:cstheme="majorHAnsi"/>
          <w:noProof/>
          <w:color w:val="auto"/>
          <w:sz w:val="20"/>
          <w:szCs w:val="20"/>
          <w:lang w:val="es-MX" w:eastAsia="es-MX"/>
        </w:rPr>
        <w:drawing>
          <wp:inline distT="0" distB="0" distL="0" distR="0" wp14:anchorId="1C9AF66C" wp14:editId="7FEC5683">
            <wp:extent cx="1828800" cy="2301741"/>
            <wp:effectExtent l="0" t="0" r="0" b="381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5ddb7377-4345-4988-a640-ff5354e7b18a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450" cy="232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33E6">
        <w:rPr>
          <w:rFonts w:asciiTheme="majorHAnsi" w:hAnsiTheme="majorHAnsi" w:cstheme="majorHAnsi"/>
          <w:noProof/>
          <w:color w:val="auto"/>
          <w:sz w:val="20"/>
          <w:szCs w:val="20"/>
        </w:rPr>
        <w:t xml:space="preserve">   </w:t>
      </w:r>
      <w:r w:rsidRPr="009233E6">
        <w:rPr>
          <w:rFonts w:asciiTheme="majorHAnsi" w:hAnsiTheme="majorHAnsi" w:cstheme="majorHAnsi"/>
          <w:noProof/>
          <w:color w:val="auto"/>
          <w:sz w:val="20"/>
          <w:szCs w:val="20"/>
          <w:lang w:val="es-MX" w:eastAsia="es-MX"/>
        </w:rPr>
        <w:drawing>
          <wp:inline distT="0" distB="0" distL="0" distR="0" wp14:anchorId="28BFD228" wp14:editId="61EE1807">
            <wp:extent cx="1971675" cy="2291381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9a1c6b99-9d7c-4600-8adb-776246d302f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91127" cy="2313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F90D6" w14:textId="77777777" w:rsidR="00954C3D" w:rsidRPr="009233E6" w:rsidRDefault="00954C3D" w:rsidP="00EE0BEB">
      <w:pPr>
        <w:spacing w:after="200"/>
        <w:rPr>
          <w:rFonts w:asciiTheme="majorHAnsi" w:hAnsiTheme="majorHAnsi" w:cstheme="majorHAnsi"/>
          <w:noProof/>
          <w:color w:val="auto"/>
          <w:sz w:val="20"/>
          <w:szCs w:val="20"/>
        </w:rPr>
      </w:pPr>
    </w:p>
    <w:p w14:paraId="1E44422D" w14:textId="77777777" w:rsidR="00954C3D" w:rsidRPr="009233E6" w:rsidRDefault="00954C3D" w:rsidP="00EE0BEB">
      <w:pPr>
        <w:spacing w:after="200"/>
        <w:rPr>
          <w:rFonts w:asciiTheme="majorHAnsi" w:hAnsiTheme="majorHAnsi" w:cstheme="majorHAnsi"/>
          <w:noProof/>
          <w:color w:val="auto"/>
          <w:sz w:val="20"/>
          <w:szCs w:val="20"/>
        </w:rPr>
      </w:pPr>
      <w:r w:rsidRPr="009233E6">
        <w:rPr>
          <w:rFonts w:asciiTheme="majorHAnsi" w:hAnsiTheme="majorHAnsi" w:cstheme="majorHAnsi"/>
          <w:noProof/>
          <w:color w:val="auto"/>
          <w:sz w:val="20"/>
          <w:szCs w:val="20"/>
          <w:lang w:val="es-MX" w:eastAsia="es-MX"/>
        </w:rPr>
        <w:lastRenderedPageBreak/>
        <w:drawing>
          <wp:inline distT="0" distB="0" distL="0" distR="0" wp14:anchorId="061CBA09" wp14:editId="1719978E">
            <wp:extent cx="1914525" cy="2409825"/>
            <wp:effectExtent l="0" t="0" r="9525" b="952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1b6a502a-9f0e-4010-81fa-6257a1a00d1e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33E6">
        <w:rPr>
          <w:rFonts w:asciiTheme="majorHAnsi" w:hAnsiTheme="majorHAnsi" w:cstheme="majorHAnsi"/>
          <w:noProof/>
          <w:color w:val="auto"/>
          <w:sz w:val="20"/>
          <w:szCs w:val="20"/>
        </w:rPr>
        <w:t xml:space="preserve">   </w:t>
      </w:r>
      <w:r w:rsidRPr="009233E6">
        <w:rPr>
          <w:rFonts w:asciiTheme="majorHAnsi" w:hAnsiTheme="majorHAnsi" w:cstheme="majorHAnsi"/>
          <w:noProof/>
          <w:color w:val="auto"/>
          <w:sz w:val="20"/>
          <w:szCs w:val="20"/>
          <w:lang w:val="es-MX" w:eastAsia="es-MX"/>
        </w:rPr>
        <w:drawing>
          <wp:inline distT="0" distB="0" distL="0" distR="0" wp14:anchorId="4BD7E379" wp14:editId="343E7E56">
            <wp:extent cx="1819275" cy="2405380"/>
            <wp:effectExtent l="0" t="0" r="9525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94ba3495-bde0-42e5-90dd-8976eee77d8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240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33E6">
        <w:rPr>
          <w:rFonts w:asciiTheme="majorHAnsi" w:hAnsiTheme="majorHAnsi" w:cstheme="majorHAnsi"/>
          <w:noProof/>
          <w:color w:val="auto"/>
          <w:sz w:val="20"/>
          <w:szCs w:val="20"/>
        </w:rPr>
        <w:t xml:space="preserve">  </w:t>
      </w:r>
      <w:r w:rsidRPr="009233E6">
        <w:rPr>
          <w:rFonts w:asciiTheme="majorHAnsi" w:hAnsiTheme="majorHAnsi" w:cstheme="majorHAnsi"/>
          <w:noProof/>
          <w:color w:val="auto"/>
          <w:sz w:val="20"/>
          <w:szCs w:val="20"/>
          <w:lang w:val="es-MX" w:eastAsia="es-MX"/>
        </w:rPr>
        <w:drawing>
          <wp:inline distT="0" distB="0" distL="0" distR="0" wp14:anchorId="5C8179DD" wp14:editId="6E2CFE35">
            <wp:extent cx="2009775" cy="2386330"/>
            <wp:effectExtent l="0" t="0" r="9525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ee231ed1-1a5e-49b0-8b84-ddc2d8722d3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B896C" w14:textId="77777777" w:rsidR="003205CF" w:rsidRPr="009233E6" w:rsidRDefault="003205CF" w:rsidP="00056E58">
      <w:pPr>
        <w:spacing w:line="240" w:lineRule="auto"/>
        <w:jc w:val="both"/>
        <w:rPr>
          <w:rFonts w:asciiTheme="majorHAnsi" w:hAnsiTheme="majorHAnsi" w:cstheme="majorHAnsi"/>
          <w:noProof/>
          <w:color w:val="auto"/>
          <w:sz w:val="20"/>
          <w:szCs w:val="20"/>
        </w:rPr>
      </w:pPr>
    </w:p>
    <w:p w14:paraId="3EC3BC3E" w14:textId="77777777" w:rsidR="00954C3D" w:rsidRPr="009233E6" w:rsidRDefault="00954C3D" w:rsidP="00056E58">
      <w:pPr>
        <w:spacing w:line="240" w:lineRule="auto"/>
        <w:jc w:val="both"/>
        <w:rPr>
          <w:rFonts w:asciiTheme="majorHAnsi" w:hAnsiTheme="majorHAnsi" w:cstheme="majorHAnsi"/>
          <w:noProof/>
          <w:color w:val="auto"/>
          <w:sz w:val="20"/>
          <w:szCs w:val="20"/>
        </w:rPr>
      </w:pPr>
    </w:p>
    <w:p w14:paraId="76195F5A" w14:textId="77777777" w:rsidR="00954C3D" w:rsidRPr="009233E6" w:rsidRDefault="00954C3D" w:rsidP="00056E58">
      <w:pPr>
        <w:spacing w:line="240" w:lineRule="auto"/>
        <w:jc w:val="both"/>
        <w:rPr>
          <w:rFonts w:asciiTheme="majorHAnsi" w:hAnsiTheme="majorHAnsi" w:cstheme="majorHAnsi"/>
          <w:noProof/>
          <w:color w:val="auto"/>
          <w:sz w:val="20"/>
          <w:szCs w:val="20"/>
        </w:rPr>
      </w:pPr>
    </w:p>
    <w:p w14:paraId="466BEED0" w14:textId="77777777" w:rsidR="00954C3D" w:rsidRPr="009233E6" w:rsidRDefault="00954C3D" w:rsidP="00056E58">
      <w:pPr>
        <w:spacing w:line="240" w:lineRule="auto"/>
        <w:jc w:val="both"/>
        <w:rPr>
          <w:rFonts w:asciiTheme="majorHAnsi" w:hAnsiTheme="majorHAnsi" w:cstheme="majorHAnsi"/>
          <w:noProof/>
          <w:color w:val="auto"/>
          <w:sz w:val="20"/>
          <w:szCs w:val="20"/>
        </w:rPr>
      </w:pPr>
    </w:p>
    <w:p w14:paraId="35B589CA" w14:textId="77777777" w:rsidR="00954C3D" w:rsidRPr="009233E6" w:rsidRDefault="00954C3D" w:rsidP="00056E58">
      <w:pPr>
        <w:spacing w:line="240" w:lineRule="auto"/>
        <w:jc w:val="both"/>
        <w:rPr>
          <w:rFonts w:asciiTheme="majorHAnsi" w:hAnsiTheme="majorHAnsi" w:cstheme="majorHAnsi"/>
          <w:noProof/>
          <w:color w:val="auto"/>
          <w:sz w:val="20"/>
          <w:szCs w:val="20"/>
        </w:rPr>
      </w:pPr>
      <w:r w:rsidRPr="009233E6">
        <w:rPr>
          <w:rFonts w:asciiTheme="majorHAnsi" w:hAnsiTheme="majorHAnsi" w:cstheme="majorHAnsi"/>
          <w:noProof/>
          <w:color w:val="auto"/>
          <w:sz w:val="20"/>
          <w:szCs w:val="20"/>
          <w:lang w:val="es-MX" w:eastAsia="es-MX"/>
        </w:rPr>
        <w:lastRenderedPageBreak/>
        <w:drawing>
          <wp:inline distT="0" distB="0" distL="0" distR="0" wp14:anchorId="4F2118CF" wp14:editId="43C1AA38">
            <wp:extent cx="1809750" cy="2161540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1c57da88-2538-4085-9360-e0feb9cc901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33E6">
        <w:rPr>
          <w:rFonts w:asciiTheme="majorHAnsi" w:hAnsiTheme="majorHAnsi" w:cstheme="majorHAnsi"/>
          <w:noProof/>
          <w:color w:val="auto"/>
          <w:sz w:val="20"/>
          <w:szCs w:val="20"/>
        </w:rPr>
        <w:t xml:space="preserve">   </w:t>
      </w:r>
      <w:r w:rsidRPr="009233E6">
        <w:rPr>
          <w:rFonts w:asciiTheme="majorHAnsi" w:hAnsiTheme="majorHAnsi" w:cstheme="majorHAnsi"/>
          <w:noProof/>
          <w:color w:val="auto"/>
          <w:sz w:val="20"/>
          <w:szCs w:val="20"/>
          <w:lang w:val="es-MX" w:eastAsia="es-MX"/>
        </w:rPr>
        <w:drawing>
          <wp:inline distT="0" distB="0" distL="0" distR="0" wp14:anchorId="77AC0B32" wp14:editId="1E3669BD">
            <wp:extent cx="1790700" cy="2119630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46dc784d-94e4-41e7-b5f8-4cddc65f4abb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11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33E6">
        <w:rPr>
          <w:rFonts w:asciiTheme="majorHAnsi" w:hAnsiTheme="majorHAnsi" w:cstheme="majorHAnsi"/>
          <w:noProof/>
          <w:color w:val="auto"/>
          <w:sz w:val="20"/>
          <w:szCs w:val="20"/>
        </w:rPr>
        <w:t xml:space="preserve">   </w:t>
      </w:r>
      <w:r w:rsidRPr="009233E6">
        <w:rPr>
          <w:rFonts w:asciiTheme="majorHAnsi" w:hAnsiTheme="majorHAnsi" w:cstheme="majorHAnsi"/>
          <w:noProof/>
          <w:color w:val="auto"/>
          <w:sz w:val="20"/>
          <w:szCs w:val="20"/>
          <w:lang w:val="es-MX" w:eastAsia="es-MX"/>
        </w:rPr>
        <w:drawing>
          <wp:inline distT="0" distB="0" distL="0" distR="0" wp14:anchorId="288332C8" wp14:editId="4C3FE232">
            <wp:extent cx="1847850" cy="2121535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71fc0976-884f-40e1-8deb-b35b72958fb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3D743" w14:textId="77777777" w:rsidR="00954C3D" w:rsidRPr="009233E6" w:rsidRDefault="00954C3D" w:rsidP="00056E58">
      <w:pPr>
        <w:spacing w:line="240" w:lineRule="auto"/>
        <w:jc w:val="both"/>
        <w:rPr>
          <w:rFonts w:asciiTheme="majorHAnsi" w:hAnsiTheme="majorHAnsi" w:cstheme="majorHAnsi"/>
          <w:noProof/>
          <w:color w:val="auto"/>
          <w:sz w:val="20"/>
          <w:szCs w:val="20"/>
        </w:rPr>
      </w:pPr>
    </w:p>
    <w:p w14:paraId="75960C8A" w14:textId="77777777" w:rsidR="00056E58" w:rsidRPr="009233E6" w:rsidRDefault="00056E58" w:rsidP="001C6A8C">
      <w:pPr>
        <w:spacing w:after="200"/>
        <w:jc w:val="center"/>
        <w:rPr>
          <w:rFonts w:asciiTheme="majorHAnsi" w:hAnsiTheme="majorHAnsi" w:cstheme="majorHAnsi"/>
          <w:noProof/>
          <w:color w:val="auto"/>
          <w:sz w:val="20"/>
          <w:szCs w:val="20"/>
        </w:rPr>
      </w:pPr>
    </w:p>
    <w:sectPr w:rsidR="00056E58" w:rsidRPr="009233E6" w:rsidSect="009255DE">
      <w:headerReference w:type="default" r:id="rId26"/>
      <w:footerReference w:type="default" r:id="rId27"/>
      <w:pgSz w:w="12240" w:h="15840" w:code="1"/>
      <w:pgMar w:top="1417" w:right="1701" w:bottom="1417" w:left="1701" w:header="0" w:footer="289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C89CEA" w14:textId="77777777" w:rsidR="008A4D1F" w:rsidRDefault="008A4D1F">
      <w:r>
        <w:separator/>
      </w:r>
    </w:p>
    <w:p w14:paraId="3E389B45" w14:textId="77777777" w:rsidR="008A4D1F" w:rsidRDefault="008A4D1F"/>
  </w:endnote>
  <w:endnote w:type="continuationSeparator" w:id="0">
    <w:p w14:paraId="1CA96CE0" w14:textId="77777777" w:rsidR="008A4D1F" w:rsidRDefault="008A4D1F">
      <w:r>
        <w:continuationSeparator/>
      </w:r>
    </w:p>
    <w:p w14:paraId="2AC299CE" w14:textId="77777777" w:rsidR="008A4D1F" w:rsidRDefault="008A4D1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ont291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5F6ED0" w14:textId="77777777" w:rsidR="00133498" w:rsidRDefault="00133498">
    <w:pPr>
      <w:pStyle w:val="Piedepgina"/>
      <w:rPr>
        <w:lang w:val="es-MX"/>
      </w:rPr>
    </w:pPr>
  </w:p>
  <w:p w14:paraId="0D1F3496" w14:textId="77777777" w:rsidR="00133498" w:rsidRDefault="00133498">
    <w:pPr>
      <w:pStyle w:val="Piedepgina"/>
      <w:rPr>
        <w:lang w:val="es-MX"/>
      </w:rPr>
    </w:pPr>
  </w:p>
  <w:p w14:paraId="52434BFF" w14:textId="77777777" w:rsidR="00133498" w:rsidRDefault="00133498">
    <w:pPr>
      <w:pStyle w:val="Piedepgina"/>
      <w:rPr>
        <w:lang w:val="es-MX"/>
      </w:rPr>
    </w:pPr>
  </w:p>
  <w:p w14:paraId="4F208BD7" w14:textId="77777777" w:rsidR="00133498" w:rsidRPr="00133498" w:rsidRDefault="00133498">
    <w:pPr>
      <w:pStyle w:val="Piedepgina"/>
      <w:rPr>
        <w:lang w:val="es-MX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22F438" w14:textId="77777777" w:rsidR="008A4D1F" w:rsidRDefault="008A4D1F">
      <w:r>
        <w:separator/>
      </w:r>
    </w:p>
    <w:p w14:paraId="2DFFE781" w14:textId="77777777" w:rsidR="008A4D1F" w:rsidRDefault="008A4D1F"/>
  </w:footnote>
  <w:footnote w:type="continuationSeparator" w:id="0">
    <w:p w14:paraId="4D610D90" w14:textId="77777777" w:rsidR="008A4D1F" w:rsidRDefault="008A4D1F">
      <w:r>
        <w:continuationSeparator/>
      </w:r>
    </w:p>
    <w:p w14:paraId="1F523504" w14:textId="77777777" w:rsidR="008A4D1F" w:rsidRDefault="008A4D1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613C76" w14:textId="743B9DC1" w:rsidR="00AE764F" w:rsidRDefault="00D41121">
    <w:pPr>
      <w:pStyle w:val="Encabezado"/>
    </w:pPr>
    <w:r>
      <w:rPr>
        <w:noProof/>
      </w:rPr>
      <w:pict w14:anchorId="31B4E6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18130" o:spid="_x0000_s4097" type="#_x0000_t75" alt="" style="position:absolute;margin-left:-75.75pt;margin-top:-99.5pt;width:599.25pt;height:775.5pt;z-index:-251658752;mso-wrap-edited:f;mso-width-percent:0;mso-height-percent:0;mso-position-horizontal-relative:margin;mso-position-vertical-relative:margin;mso-width-percent:0;mso-height-percent:0" o:allowincell="f">
          <v:imagedata r:id="rId1" o:title="Membretada-Generica-v2"/>
          <w10:wrap anchorx="margin" anchory="margin"/>
        </v:shape>
      </w:pict>
    </w:r>
  </w:p>
  <w:p w14:paraId="4C3981C9" w14:textId="77777777" w:rsidR="00AE764F" w:rsidRDefault="00AE764F">
    <w:pPr>
      <w:pStyle w:val="Encabezado"/>
    </w:pPr>
  </w:p>
  <w:p w14:paraId="660BB575" w14:textId="77777777" w:rsidR="00AE764F" w:rsidRDefault="00AE764F">
    <w:pPr>
      <w:pStyle w:val="Encabezado"/>
    </w:pPr>
  </w:p>
  <w:p w14:paraId="4692F7DD" w14:textId="77777777" w:rsidR="00AE764F" w:rsidRDefault="00AE764F">
    <w:pPr>
      <w:pStyle w:val="Encabezado"/>
    </w:pPr>
  </w:p>
  <w:p w14:paraId="38411F18" w14:textId="024D8D8A" w:rsidR="0081043F" w:rsidRDefault="0081043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DC2A38"/>
    <w:multiLevelType w:val="hybridMultilevel"/>
    <w:tmpl w:val="C1A686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517BD7"/>
    <w:multiLevelType w:val="hybridMultilevel"/>
    <w:tmpl w:val="25429B20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F42BA7"/>
    <w:multiLevelType w:val="hybridMultilevel"/>
    <w:tmpl w:val="C538A5E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6A16E7"/>
    <w:multiLevelType w:val="hybridMultilevel"/>
    <w:tmpl w:val="867A952C"/>
    <w:lvl w:ilvl="0" w:tplc="5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2066900">
    <w:abstractNumId w:val="3"/>
  </w:num>
  <w:num w:numId="2" w16cid:durableId="309481642">
    <w:abstractNumId w:val="0"/>
  </w:num>
  <w:num w:numId="3" w16cid:durableId="1834296644">
    <w:abstractNumId w:val="1"/>
  </w:num>
  <w:num w:numId="4" w16cid:durableId="19058711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40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54CC"/>
    <w:rsid w:val="00001C70"/>
    <w:rsid w:val="000077A2"/>
    <w:rsid w:val="00017F1E"/>
    <w:rsid w:val="0002482E"/>
    <w:rsid w:val="00050324"/>
    <w:rsid w:val="00056E58"/>
    <w:rsid w:val="00064C9D"/>
    <w:rsid w:val="000664E4"/>
    <w:rsid w:val="00070D7D"/>
    <w:rsid w:val="000747A0"/>
    <w:rsid w:val="000A0150"/>
    <w:rsid w:val="000B63BC"/>
    <w:rsid w:val="000B72E1"/>
    <w:rsid w:val="000D09E4"/>
    <w:rsid w:val="000D1CE5"/>
    <w:rsid w:val="000E142B"/>
    <w:rsid w:val="000E63C9"/>
    <w:rsid w:val="00101EE8"/>
    <w:rsid w:val="00115CBF"/>
    <w:rsid w:val="00116217"/>
    <w:rsid w:val="00130E9D"/>
    <w:rsid w:val="00133498"/>
    <w:rsid w:val="00146A13"/>
    <w:rsid w:val="00150A6D"/>
    <w:rsid w:val="00160AF7"/>
    <w:rsid w:val="00170B00"/>
    <w:rsid w:val="001722D8"/>
    <w:rsid w:val="00177DFD"/>
    <w:rsid w:val="00185B35"/>
    <w:rsid w:val="001A285D"/>
    <w:rsid w:val="001B4423"/>
    <w:rsid w:val="001C6A8C"/>
    <w:rsid w:val="001D0FC5"/>
    <w:rsid w:val="001D195E"/>
    <w:rsid w:val="001F2BC8"/>
    <w:rsid w:val="001F2FB2"/>
    <w:rsid w:val="001F5F6B"/>
    <w:rsid w:val="00201CBC"/>
    <w:rsid w:val="002025AF"/>
    <w:rsid w:val="0021415F"/>
    <w:rsid w:val="002208BE"/>
    <w:rsid w:val="00230CDE"/>
    <w:rsid w:val="00240C24"/>
    <w:rsid w:val="00243EBC"/>
    <w:rsid w:val="00246A35"/>
    <w:rsid w:val="00250EED"/>
    <w:rsid w:val="00252DFF"/>
    <w:rsid w:val="00284348"/>
    <w:rsid w:val="0028635A"/>
    <w:rsid w:val="002A149D"/>
    <w:rsid w:val="002A26F5"/>
    <w:rsid w:val="002B5FD4"/>
    <w:rsid w:val="002C5CFF"/>
    <w:rsid w:val="002D1351"/>
    <w:rsid w:val="002D4F60"/>
    <w:rsid w:val="002F51F5"/>
    <w:rsid w:val="003070D8"/>
    <w:rsid w:val="00310CDE"/>
    <w:rsid w:val="00312137"/>
    <w:rsid w:val="003205CF"/>
    <w:rsid w:val="00330359"/>
    <w:rsid w:val="00333E18"/>
    <w:rsid w:val="0033762F"/>
    <w:rsid w:val="00343D89"/>
    <w:rsid w:val="0035381D"/>
    <w:rsid w:val="00355063"/>
    <w:rsid w:val="0035643A"/>
    <w:rsid w:val="00360494"/>
    <w:rsid w:val="003637D3"/>
    <w:rsid w:val="00366C7E"/>
    <w:rsid w:val="00375C8C"/>
    <w:rsid w:val="00384DAE"/>
    <w:rsid w:val="00384EA3"/>
    <w:rsid w:val="00386415"/>
    <w:rsid w:val="00393D2C"/>
    <w:rsid w:val="00396638"/>
    <w:rsid w:val="003A39A1"/>
    <w:rsid w:val="003B22D2"/>
    <w:rsid w:val="003B6518"/>
    <w:rsid w:val="003C2191"/>
    <w:rsid w:val="003D3863"/>
    <w:rsid w:val="003D67A7"/>
    <w:rsid w:val="003E2990"/>
    <w:rsid w:val="003E4170"/>
    <w:rsid w:val="003E694A"/>
    <w:rsid w:val="004110DE"/>
    <w:rsid w:val="0044085A"/>
    <w:rsid w:val="00453E5C"/>
    <w:rsid w:val="004675A8"/>
    <w:rsid w:val="00476054"/>
    <w:rsid w:val="004A7B78"/>
    <w:rsid w:val="004B21A5"/>
    <w:rsid w:val="004D59D6"/>
    <w:rsid w:val="004E5FEE"/>
    <w:rsid w:val="00502A08"/>
    <w:rsid w:val="005037F0"/>
    <w:rsid w:val="00516A86"/>
    <w:rsid w:val="00516B5B"/>
    <w:rsid w:val="00516BD3"/>
    <w:rsid w:val="005275F6"/>
    <w:rsid w:val="00532C09"/>
    <w:rsid w:val="0054523E"/>
    <w:rsid w:val="00546B82"/>
    <w:rsid w:val="00555AEE"/>
    <w:rsid w:val="0055620E"/>
    <w:rsid w:val="00572102"/>
    <w:rsid w:val="005961B3"/>
    <w:rsid w:val="005B5491"/>
    <w:rsid w:val="005C5E78"/>
    <w:rsid w:val="005C6493"/>
    <w:rsid w:val="005E152B"/>
    <w:rsid w:val="005F1BB0"/>
    <w:rsid w:val="005F39CA"/>
    <w:rsid w:val="00603197"/>
    <w:rsid w:val="00615B5A"/>
    <w:rsid w:val="00620D35"/>
    <w:rsid w:val="00622B35"/>
    <w:rsid w:val="00656C4D"/>
    <w:rsid w:val="0065713C"/>
    <w:rsid w:val="006C40E2"/>
    <w:rsid w:val="006E5716"/>
    <w:rsid w:val="006F430E"/>
    <w:rsid w:val="0072276A"/>
    <w:rsid w:val="007302B3"/>
    <w:rsid w:val="00730733"/>
    <w:rsid w:val="007309A6"/>
    <w:rsid w:val="00730E3A"/>
    <w:rsid w:val="00736AAF"/>
    <w:rsid w:val="00737624"/>
    <w:rsid w:val="00761CBD"/>
    <w:rsid w:val="00765B2A"/>
    <w:rsid w:val="00775E59"/>
    <w:rsid w:val="00780728"/>
    <w:rsid w:val="00783A34"/>
    <w:rsid w:val="00791CBF"/>
    <w:rsid w:val="0079587E"/>
    <w:rsid w:val="007A7F0B"/>
    <w:rsid w:val="007B06DC"/>
    <w:rsid w:val="007B6689"/>
    <w:rsid w:val="007C6A99"/>
    <w:rsid w:val="007C6B52"/>
    <w:rsid w:val="007C703D"/>
    <w:rsid w:val="007D16C5"/>
    <w:rsid w:val="007D4C04"/>
    <w:rsid w:val="007E3BDC"/>
    <w:rsid w:val="007E5B8C"/>
    <w:rsid w:val="007E72C6"/>
    <w:rsid w:val="007E79F4"/>
    <w:rsid w:val="007F03DF"/>
    <w:rsid w:val="007F43CE"/>
    <w:rsid w:val="007F5B3F"/>
    <w:rsid w:val="00800310"/>
    <w:rsid w:val="0081043F"/>
    <w:rsid w:val="008107EB"/>
    <w:rsid w:val="00814CCF"/>
    <w:rsid w:val="00824006"/>
    <w:rsid w:val="00825ACA"/>
    <w:rsid w:val="00852595"/>
    <w:rsid w:val="00857490"/>
    <w:rsid w:val="0086002B"/>
    <w:rsid w:val="00862FE4"/>
    <w:rsid w:val="0086389A"/>
    <w:rsid w:val="00871500"/>
    <w:rsid w:val="00874B02"/>
    <w:rsid w:val="0087605E"/>
    <w:rsid w:val="008941AE"/>
    <w:rsid w:val="008A4D1F"/>
    <w:rsid w:val="008B1FEE"/>
    <w:rsid w:val="008B641D"/>
    <w:rsid w:val="008C2013"/>
    <w:rsid w:val="008C2734"/>
    <w:rsid w:val="008D51F6"/>
    <w:rsid w:val="008E1029"/>
    <w:rsid w:val="008E58BD"/>
    <w:rsid w:val="00903C32"/>
    <w:rsid w:val="00914733"/>
    <w:rsid w:val="00916B16"/>
    <w:rsid w:val="009173B9"/>
    <w:rsid w:val="009233E6"/>
    <w:rsid w:val="009255DE"/>
    <w:rsid w:val="0093335D"/>
    <w:rsid w:val="0093613E"/>
    <w:rsid w:val="00943026"/>
    <w:rsid w:val="00954C3D"/>
    <w:rsid w:val="00966B81"/>
    <w:rsid w:val="00970CB9"/>
    <w:rsid w:val="0097718F"/>
    <w:rsid w:val="00977F79"/>
    <w:rsid w:val="009877B0"/>
    <w:rsid w:val="00991591"/>
    <w:rsid w:val="009A608A"/>
    <w:rsid w:val="009A7124"/>
    <w:rsid w:val="009B71A7"/>
    <w:rsid w:val="009C7720"/>
    <w:rsid w:val="009D000B"/>
    <w:rsid w:val="00A06311"/>
    <w:rsid w:val="00A13D65"/>
    <w:rsid w:val="00A23AFA"/>
    <w:rsid w:val="00A31B3E"/>
    <w:rsid w:val="00A40B6A"/>
    <w:rsid w:val="00A47A2C"/>
    <w:rsid w:val="00A532F3"/>
    <w:rsid w:val="00A535DC"/>
    <w:rsid w:val="00A5783E"/>
    <w:rsid w:val="00A81A64"/>
    <w:rsid w:val="00A8489E"/>
    <w:rsid w:val="00A8644E"/>
    <w:rsid w:val="00AB02A7"/>
    <w:rsid w:val="00AB3B50"/>
    <w:rsid w:val="00AC118D"/>
    <w:rsid w:val="00AC29F3"/>
    <w:rsid w:val="00AD5BCD"/>
    <w:rsid w:val="00AE0D36"/>
    <w:rsid w:val="00AE12B9"/>
    <w:rsid w:val="00AE4CBF"/>
    <w:rsid w:val="00AE54CC"/>
    <w:rsid w:val="00AE5E9A"/>
    <w:rsid w:val="00AE764F"/>
    <w:rsid w:val="00AF4481"/>
    <w:rsid w:val="00B11E6E"/>
    <w:rsid w:val="00B231E5"/>
    <w:rsid w:val="00B514F0"/>
    <w:rsid w:val="00B60C23"/>
    <w:rsid w:val="00B731F0"/>
    <w:rsid w:val="00B801C9"/>
    <w:rsid w:val="00B95793"/>
    <w:rsid w:val="00B95E69"/>
    <w:rsid w:val="00B96C07"/>
    <w:rsid w:val="00BB2743"/>
    <w:rsid w:val="00BB2DA1"/>
    <w:rsid w:val="00BC7AB3"/>
    <w:rsid w:val="00BF74A6"/>
    <w:rsid w:val="00C02B87"/>
    <w:rsid w:val="00C07198"/>
    <w:rsid w:val="00C358BE"/>
    <w:rsid w:val="00C4086D"/>
    <w:rsid w:val="00C42BC5"/>
    <w:rsid w:val="00C543B4"/>
    <w:rsid w:val="00C7350F"/>
    <w:rsid w:val="00C8175B"/>
    <w:rsid w:val="00C863EA"/>
    <w:rsid w:val="00C92525"/>
    <w:rsid w:val="00CA1896"/>
    <w:rsid w:val="00CA358C"/>
    <w:rsid w:val="00CB5B28"/>
    <w:rsid w:val="00CD1E6D"/>
    <w:rsid w:val="00CE45A9"/>
    <w:rsid w:val="00CE756E"/>
    <w:rsid w:val="00CF5371"/>
    <w:rsid w:val="00D0323A"/>
    <w:rsid w:val="00D0559F"/>
    <w:rsid w:val="00D064B5"/>
    <w:rsid w:val="00D077E9"/>
    <w:rsid w:val="00D10667"/>
    <w:rsid w:val="00D20478"/>
    <w:rsid w:val="00D2450E"/>
    <w:rsid w:val="00D35507"/>
    <w:rsid w:val="00D42CB7"/>
    <w:rsid w:val="00D506AA"/>
    <w:rsid w:val="00D5413D"/>
    <w:rsid w:val="00D570A9"/>
    <w:rsid w:val="00D67306"/>
    <w:rsid w:val="00D70D02"/>
    <w:rsid w:val="00D73B34"/>
    <w:rsid w:val="00D770C7"/>
    <w:rsid w:val="00D77262"/>
    <w:rsid w:val="00D82A7C"/>
    <w:rsid w:val="00D86945"/>
    <w:rsid w:val="00D90290"/>
    <w:rsid w:val="00D97266"/>
    <w:rsid w:val="00DB651D"/>
    <w:rsid w:val="00DC113F"/>
    <w:rsid w:val="00DC3FE0"/>
    <w:rsid w:val="00DC706A"/>
    <w:rsid w:val="00DD152F"/>
    <w:rsid w:val="00DE213F"/>
    <w:rsid w:val="00DF027C"/>
    <w:rsid w:val="00DF0724"/>
    <w:rsid w:val="00E00A32"/>
    <w:rsid w:val="00E22ACD"/>
    <w:rsid w:val="00E620B0"/>
    <w:rsid w:val="00E64633"/>
    <w:rsid w:val="00E770F3"/>
    <w:rsid w:val="00E81B40"/>
    <w:rsid w:val="00E95695"/>
    <w:rsid w:val="00EA207E"/>
    <w:rsid w:val="00EA2A48"/>
    <w:rsid w:val="00EA5594"/>
    <w:rsid w:val="00EC2389"/>
    <w:rsid w:val="00EC6328"/>
    <w:rsid w:val="00EE04BD"/>
    <w:rsid w:val="00EE0BEB"/>
    <w:rsid w:val="00EF3F67"/>
    <w:rsid w:val="00EF555B"/>
    <w:rsid w:val="00F027BB"/>
    <w:rsid w:val="00F11DCF"/>
    <w:rsid w:val="00F162EA"/>
    <w:rsid w:val="00F529A1"/>
    <w:rsid w:val="00F52D27"/>
    <w:rsid w:val="00F553DB"/>
    <w:rsid w:val="00F56BF2"/>
    <w:rsid w:val="00F56D54"/>
    <w:rsid w:val="00F709D7"/>
    <w:rsid w:val="00F73E44"/>
    <w:rsid w:val="00F751CD"/>
    <w:rsid w:val="00F83527"/>
    <w:rsid w:val="00F835A7"/>
    <w:rsid w:val="00FC64FF"/>
    <w:rsid w:val="00FD583F"/>
    <w:rsid w:val="00FD7488"/>
    <w:rsid w:val="00FE1395"/>
    <w:rsid w:val="00FF16B4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  <w14:docId w14:val="66A480DD"/>
  <w15:docId w15:val="{EB0A4270-8AC3-42C8-BA00-E90704616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7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iPriority="1" w:unhideWhenUsed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6945"/>
    <w:pPr>
      <w:spacing w:after="0"/>
    </w:pPr>
    <w:rPr>
      <w:rFonts w:eastAsiaTheme="minorEastAsia"/>
      <w:b/>
      <w:color w:val="082A75" w:themeColor="text2"/>
      <w:sz w:val="28"/>
      <w:szCs w:val="22"/>
    </w:rPr>
  </w:style>
  <w:style w:type="paragraph" w:styleId="Ttulo1">
    <w:name w:val="heading 1"/>
    <w:basedOn w:val="Normal"/>
    <w:link w:val="Ttulo1Car"/>
    <w:uiPriority w:val="4"/>
    <w:qFormat/>
    <w:rsid w:val="00D077E9"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Ttulo2">
    <w:name w:val="heading 2"/>
    <w:basedOn w:val="Normal"/>
    <w:next w:val="Normal"/>
    <w:link w:val="Ttulo2Car"/>
    <w:uiPriority w:val="4"/>
    <w:qFormat/>
    <w:rsid w:val="00DF027C"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Tahoma" w:hAnsi="Tahoma" w:cs="Tahoma"/>
      <w:sz w:val="16"/>
      <w:szCs w:val="16"/>
    </w:rPr>
  </w:style>
  <w:style w:type="paragraph" w:styleId="Ttulo">
    <w:name w:val="Title"/>
    <w:basedOn w:val="Normal"/>
    <w:link w:val="TtuloCar"/>
    <w:uiPriority w:val="1"/>
    <w:qFormat/>
    <w:rsid w:val="00D86945"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TtuloCar">
    <w:name w:val="Título Car"/>
    <w:basedOn w:val="Fuentedeprrafopredeter"/>
    <w:link w:val="Ttulo"/>
    <w:uiPriority w:val="1"/>
    <w:rsid w:val="00D86945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paragraph" w:styleId="Subttulo">
    <w:name w:val="Subtitle"/>
    <w:basedOn w:val="Normal"/>
    <w:link w:val="SubttuloCar"/>
    <w:uiPriority w:val="2"/>
    <w:qFormat/>
    <w:rsid w:val="00D86945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SubttuloCar">
    <w:name w:val="Subtítulo Car"/>
    <w:basedOn w:val="Fuentedeprrafopredeter"/>
    <w:link w:val="Subttulo"/>
    <w:uiPriority w:val="2"/>
    <w:rsid w:val="00D86945"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Ttulo1Car">
    <w:name w:val="Título 1 Car"/>
    <w:basedOn w:val="Fuentedeprrafopredeter"/>
    <w:link w:val="Ttulo1"/>
    <w:uiPriority w:val="4"/>
    <w:rsid w:val="00D077E9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paragraph" w:styleId="Encabezado">
    <w:name w:val="header"/>
    <w:basedOn w:val="Normal"/>
    <w:link w:val="EncabezadoCar"/>
    <w:uiPriority w:val="8"/>
    <w:unhideWhenUsed/>
    <w:rsid w:val="005037F0"/>
  </w:style>
  <w:style w:type="character" w:customStyle="1" w:styleId="EncabezadoCar">
    <w:name w:val="Encabezado Car"/>
    <w:basedOn w:val="Fuentedeprrafopredeter"/>
    <w:link w:val="Encabezado"/>
    <w:uiPriority w:val="8"/>
    <w:rsid w:val="0093335D"/>
  </w:style>
  <w:style w:type="paragraph" w:styleId="Piedepgina">
    <w:name w:val="footer"/>
    <w:basedOn w:val="Normal"/>
    <w:link w:val="PiedepginaCar"/>
    <w:uiPriority w:val="99"/>
    <w:unhideWhenUsed/>
    <w:rsid w:val="005037F0"/>
  </w:style>
  <w:style w:type="character" w:customStyle="1" w:styleId="PiedepginaCar">
    <w:name w:val="Pie de página Car"/>
    <w:basedOn w:val="Fuentedeprrafopredeter"/>
    <w:link w:val="Piedepgina"/>
    <w:uiPriority w:val="99"/>
    <w:rsid w:val="005037F0"/>
    <w:rPr>
      <w:sz w:val="24"/>
      <w:szCs w:val="24"/>
    </w:rPr>
  </w:style>
  <w:style w:type="paragraph" w:customStyle="1" w:styleId="Nombre">
    <w:name w:val="Nombre"/>
    <w:basedOn w:val="Normal"/>
    <w:uiPriority w:val="3"/>
    <w:qFormat/>
    <w:rsid w:val="00B231E5"/>
    <w:pPr>
      <w:spacing w:line="240" w:lineRule="auto"/>
      <w:jc w:val="right"/>
    </w:pPr>
  </w:style>
  <w:style w:type="character" w:customStyle="1" w:styleId="Ttulo2Car">
    <w:name w:val="Título 2 Car"/>
    <w:basedOn w:val="Fuentedeprrafopredeter"/>
    <w:link w:val="Ttulo2"/>
    <w:uiPriority w:val="4"/>
    <w:rsid w:val="00DF027C"/>
    <w:rPr>
      <w:rFonts w:eastAsiaTheme="majorEastAsia" w:cstheme="majorBidi"/>
      <w:color w:val="082A75" w:themeColor="text2"/>
      <w:sz w:val="36"/>
      <w:szCs w:val="26"/>
    </w:rPr>
  </w:style>
  <w:style w:type="table" w:styleId="Tablaconcuadrcula">
    <w:name w:val="Table Grid"/>
    <w:basedOn w:val="Tablanormal"/>
    <w:uiPriority w:val="39"/>
    <w:rsid w:val="00FF1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unhideWhenUsed/>
    <w:rsid w:val="00D86945"/>
    <w:rPr>
      <w:color w:val="808080"/>
    </w:rPr>
  </w:style>
  <w:style w:type="paragraph" w:customStyle="1" w:styleId="Contenido">
    <w:name w:val="Contenido"/>
    <w:basedOn w:val="Normal"/>
    <w:link w:val="Carcterdecontenido"/>
    <w:qFormat/>
    <w:rsid w:val="00DF027C"/>
    <w:rPr>
      <w:b w:val="0"/>
    </w:rPr>
  </w:style>
  <w:style w:type="paragraph" w:customStyle="1" w:styleId="Textodestacado">
    <w:name w:val="Texto destacado"/>
    <w:basedOn w:val="Normal"/>
    <w:link w:val="Carcterdetextodestacado"/>
    <w:qFormat/>
    <w:rsid w:val="00DF027C"/>
  </w:style>
  <w:style w:type="character" w:customStyle="1" w:styleId="Carcterdecontenido">
    <w:name w:val="Carácter de contenido"/>
    <w:basedOn w:val="Fuentedeprrafopredeter"/>
    <w:link w:val="Contenido"/>
    <w:rsid w:val="00DF027C"/>
    <w:rPr>
      <w:rFonts w:eastAsiaTheme="minorEastAsia"/>
      <w:color w:val="082A75" w:themeColor="text2"/>
      <w:sz w:val="28"/>
      <w:szCs w:val="22"/>
    </w:rPr>
  </w:style>
  <w:style w:type="character" w:customStyle="1" w:styleId="Carcterdetextodestacado">
    <w:name w:val="Carácter de texto destacado"/>
    <w:basedOn w:val="Fuentedeprrafopredeter"/>
    <w:link w:val="Textodestacado"/>
    <w:rsid w:val="00DF027C"/>
    <w:rPr>
      <w:rFonts w:eastAsiaTheme="minorEastAsia"/>
      <w:b/>
      <w:color w:val="082A75" w:themeColor="text2"/>
      <w:sz w:val="28"/>
      <w:szCs w:val="22"/>
    </w:rPr>
  </w:style>
  <w:style w:type="paragraph" w:styleId="Descripcin">
    <w:name w:val="caption"/>
    <w:basedOn w:val="Normal"/>
    <w:next w:val="Normal"/>
    <w:uiPriority w:val="35"/>
    <w:unhideWhenUsed/>
    <w:qFormat/>
    <w:rsid w:val="000D1CE5"/>
    <w:pPr>
      <w:spacing w:after="200" w:line="240" w:lineRule="auto"/>
    </w:pPr>
    <w:rPr>
      <w:i/>
      <w:iCs/>
      <w:sz w:val="18"/>
      <w:szCs w:val="18"/>
    </w:rPr>
  </w:style>
  <w:style w:type="paragraph" w:styleId="Sinespaciado">
    <w:name w:val="No Spacing"/>
    <w:link w:val="SinespaciadoCar"/>
    <w:uiPriority w:val="1"/>
    <w:qFormat/>
    <w:rsid w:val="00CE756E"/>
    <w:pPr>
      <w:spacing w:after="0" w:line="240" w:lineRule="auto"/>
    </w:pPr>
    <w:rPr>
      <w:sz w:val="22"/>
      <w:szCs w:val="22"/>
      <w:lang w:val="es-MX"/>
    </w:rPr>
  </w:style>
  <w:style w:type="character" w:customStyle="1" w:styleId="SinespaciadoCar">
    <w:name w:val="Sin espaciado Car"/>
    <w:link w:val="Sinespaciado"/>
    <w:uiPriority w:val="1"/>
    <w:rsid w:val="00CE756E"/>
    <w:rPr>
      <w:sz w:val="22"/>
      <w:szCs w:val="22"/>
      <w:lang w:val="es-MX"/>
    </w:rPr>
  </w:style>
  <w:style w:type="paragraph" w:styleId="NormalWeb">
    <w:name w:val="Normal (Web)"/>
    <w:basedOn w:val="Normal"/>
    <w:uiPriority w:val="99"/>
    <w:unhideWhenUsed/>
    <w:rsid w:val="004675A8"/>
    <w:pPr>
      <w:spacing w:before="100" w:beforeAutospacing="1" w:after="119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eastAsia="es-ES"/>
    </w:rPr>
  </w:style>
  <w:style w:type="paragraph" w:customStyle="1" w:styleId="Sinespaciado1">
    <w:name w:val="Sin espaciado1"/>
    <w:rsid w:val="00EC2389"/>
    <w:pPr>
      <w:widowControl w:val="0"/>
      <w:suppressAutoHyphens/>
    </w:pPr>
    <w:rPr>
      <w:rFonts w:ascii="Calibri" w:eastAsia="Arial Unicode MS" w:hAnsi="Calibri" w:cs="font291"/>
      <w:kern w:val="1"/>
      <w:sz w:val="22"/>
      <w:szCs w:val="22"/>
      <w:lang w:val="es-MX" w:eastAsia="ar-SA"/>
    </w:rPr>
  </w:style>
  <w:style w:type="paragraph" w:styleId="Prrafodelista">
    <w:name w:val="List Paragraph"/>
    <w:basedOn w:val="Normal"/>
    <w:uiPriority w:val="34"/>
    <w:qFormat/>
    <w:rsid w:val="00914733"/>
    <w:pPr>
      <w:spacing w:line="240" w:lineRule="auto"/>
      <w:ind w:left="720"/>
      <w:contextualSpacing/>
    </w:pPr>
    <w:rPr>
      <w:rFonts w:ascii="Times New Roman" w:eastAsia="Times New Roman" w:hAnsi="Times New Roman" w:cs="Times New Roman"/>
      <w:b w:val="0"/>
      <w:color w:val="auto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094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3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5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6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pum087\AppData\Roaming\Microsoft\Templates\Informe%20.dotx" TargetMode="External"/></Relationships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C81A9E-A7B5-4905-8FB9-4F7B8EFAE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Informe </Template>
  <TotalTime>0</TotalTime>
  <Pages>6</Pages>
  <Words>16</Words>
  <Characters>93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sepum.083</dc:creator>
  <cp:keywords/>
  <cp:lastModifiedBy>Rafa Negrete</cp:lastModifiedBy>
  <cp:revision>2</cp:revision>
  <cp:lastPrinted>2025-04-02T21:08:00Z</cp:lastPrinted>
  <dcterms:created xsi:type="dcterms:W3CDTF">2025-05-01T21:26:00Z</dcterms:created>
  <dcterms:modified xsi:type="dcterms:W3CDTF">2025-05-01T21:26:00Z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</Properties>
</file>